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9512B0" w:rsidRPr="00AA1E25" w:rsidRDefault="009512B0" w:rsidP="00AA1E25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выигр</w:t>
            </w:r>
            <w:r w:rsidRPr="00AA1E25">
              <w:rPr>
                <w:noProof/>
                <w:lang w:eastAsia="ru-RU"/>
              </w:rPr>
              <w:t xml:space="preserve">ывают </w:t>
            </w:r>
            <w:r>
              <w:rPr>
                <w:noProof/>
                <w:lang w:eastAsia="ru-RU"/>
              </w:rPr>
              <w:t>ладью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7.5pt;height:159pt">
                  <v:imagedata r:id="rId4" o:title=""/>
                </v:shape>
              </w:pict>
            </w:r>
          </w:p>
        </w:tc>
        <w:tc>
          <w:tcPr>
            <w:tcW w:w="3544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26" type="#_x0000_t75" style="width:164.25pt;height:165.75pt">
                  <v:imagedata r:id="rId5" o:title=""/>
                </v:shape>
              </w:pict>
            </w:r>
          </w:p>
        </w:tc>
        <w:tc>
          <w:tcPr>
            <w:tcW w:w="3686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27" type="#_x0000_t75" style="width:173.25pt;height:174pt">
                  <v:imagedata r:id="rId6" o:title=""/>
                </v:shape>
              </w:pict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i1028" type="#_x0000_t75" style="width:157.5pt;height:159pt">
                  <v:imagedata r:id="rId7" o:title=""/>
                </v:shape>
              </w:pict>
            </w:r>
          </w:p>
        </w:tc>
        <w:tc>
          <w:tcPr>
            <w:tcW w:w="3544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29" type="#_x0000_t75" style="width:164.25pt;height:165.75pt">
                  <v:imagedata r:id="rId8" o:title=""/>
                </v:shape>
              </w:pict>
            </w:r>
          </w:p>
        </w:tc>
        <w:tc>
          <w:tcPr>
            <w:tcW w:w="3686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30" type="#_x0000_t75" style="width:173.25pt;height:174pt">
                  <v:imagedata r:id="rId9" o:title=""/>
                </v:shape>
              </w:pict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i1031" type="#_x0000_t75" style="width:157.5pt;height:159pt">
                  <v:imagedata r:id="rId10" o:title=""/>
                </v:shape>
              </w:pict>
            </w:r>
          </w:p>
        </w:tc>
        <w:tc>
          <w:tcPr>
            <w:tcW w:w="3544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32" type="#_x0000_t75" style="width:164.25pt;height:165.75pt">
                  <v:imagedata r:id="rId11" o:title=""/>
                </v:shape>
              </w:pict>
            </w:r>
          </w:p>
        </w:tc>
        <w:tc>
          <w:tcPr>
            <w:tcW w:w="3686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33" type="#_x0000_t75" style="width:173.25pt;height:174pt">
                  <v:imagedata r:id="rId12" o:title=""/>
                </v:shape>
              </w:pict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i1034" type="#_x0000_t75" style="width:157.5pt;height:159pt">
                  <v:imagedata r:id="rId13" o:title=""/>
                </v:shape>
              </w:pict>
            </w:r>
          </w:p>
        </w:tc>
        <w:tc>
          <w:tcPr>
            <w:tcW w:w="3544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35" type="#_x0000_t75" style="width:164.25pt;height:165.75pt">
                  <v:imagedata r:id="rId14" o:title=""/>
                </v:shape>
              </w:pict>
            </w:r>
          </w:p>
        </w:tc>
        <w:tc>
          <w:tcPr>
            <w:tcW w:w="3686" w:type="dxa"/>
            <w:vAlign w:val="center"/>
          </w:tcPr>
          <w:p w:rsidR="009512B0" w:rsidRPr="00AA1E25" w:rsidRDefault="009512B0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pict>
                <v:shape id="_x0000_i1036" type="#_x0000_t75" style="width:173.25pt;height:174pt">
                  <v:imagedata r:id="rId15" o:title=""/>
                </v:shape>
              </w:pict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F3C"/>
    <w:rsid w:val="0005645C"/>
    <w:rsid w:val="000A4B32"/>
    <w:rsid w:val="000D7B78"/>
    <w:rsid w:val="000E22AF"/>
    <w:rsid w:val="00125D9A"/>
    <w:rsid w:val="0015635D"/>
    <w:rsid w:val="00156BB3"/>
    <w:rsid w:val="00187F80"/>
    <w:rsid w:val="0019393E"/>
    <w:rsid w:val="00231DC6"/>
    <w:rsid w:val="002A6084"/>
    <w:rsid w:val="002B6565"/>
    <w:rsid w:val="00397882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F171C"/>
    <w:rsid w:val="00726257"/>
    <w:rsid w:val="00783AFC"/>
    <w:rsid w:val="00796277"/>
    <w:rsid w:val="007B63FC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24620"/>
    <w:rsid w:val="00A938D3"/>
    <w:rsid w:val="00A95208"/>
    <w:rsid w:val="00AA1E25"/>
    <w:rsid w:val="00AA3A42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9</Words>
  <Characters>55</Characters>
  <Application>Microsoft Office Outlook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subject/>
  <dc:creator>-</dc:creator>
  <cp:keywords/>
  <dc:description/>
  <cp:lastModifiedBy>Пользователь</cp:lastModifiedBy>
  <cp:revision>4</cp:revision>
  <cp:lastPrinted>2015-01-23T12:48:00Z</cp:lastPrinted>
  <dcterms:created xsi:type="dcterms:W3CDTF">2015-01-27T14:12:00Z</dcterms:created>
  <dcterms:modified xsi:type="dcterms:W3CDTF">2015-01-27T14:17:00Z</dcterms:modified>
</cp:coreProperties>
</file>